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40" w:rsidRDefault="00653140" w:rsidP="00723B29">
      <w:pPr>
        <w:tabs>
          <w:tab w:val="left" w:pos="5670"/>
          <w:tab w:val="right" w:leader="dot" w:pos="8789"/>
        </w:tabs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line id="Łącznik prosty 4" o:spid="_x0000_s1026" style="position:absolute;z-index:251658752;visibility:visible" from="283.65pt,15.15pt" to="444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pV1QEAAAEEAAAOAAAAZHJzL2Uyb0RvYy54bWysU02P0zAQvSPxHyzfadKqAhQ13cOulguC&#10;io8f4HXGjYW/5DFtwo0D/wz+F2OnTVcLEtoVF7djz3sz781kczVYww4QUXvX8uWi5gyc9J12+5Z/&#10;/nT74jVnmITrhPEOWj4C8qvt82ebY2hg5XtvOoiMSBw2x9DyPqXQVBXKHqzAhQ/g6FH5aEWiMO6r&#10;LoojsVtTrer6ZXX0sQvRS0Ck25vpkW8Lv1Ig03ulEBIzLafeUjljOe/yWW03otlHEXotT22IJ3Rh&#10;hXZUdKa6EUmwr1H/QWW1jB69SgvpbeWV0hKKBlKzrB+o+diLAEULmYNhtgn/H618d9hFpruWrzlz&#10;wtKIfn3/+UN+c/oLI18xjWydXToGbCj52u3iKcKwi1nyoKLNvySGDcXZcXYWhsQkXa7q9fpVTQOQ&#10;57fqAgwR0xvwluohDchol0WLRhzeYqJilHpOydfG5RO90d2tNqYEeV3g2kR2EDToNCxzy4S7l0VR&#10;RlZZyNR6+ZdGAxPrB1BkBDW7LNXLCl44hZTg0pnXOMrOMEUdzMD638BTfoZCWc/HgGdEqexdmsFW&#10;Ox//Vv1ihZryzw5MurMFd74by1CLNbRnxbnTN5EX+X5c4Jcvd/sbAAD//wMAUEsDBBQABgAIAAAA&#10;IQBIF1Lw3gAAAAkBAAAPAAAAZHJzL2Rvd25yZXYueG1sTI9PS8NAEMXvgt9hGcGL2I2GxjRmUyTQ&#10;iwfBRkqP22SaDWZnQ3bbpN/eEQ/1NP8e7/0mX8+2F2ccfedIwdMiAoFUu6ajVsFXtXlMQfigqdG9&#10;I1RwQQ/r4vYm11njJvrE8za0gk3IZ1qBCWHIpPS1Qav9wg1IfDu60erA49jKZtQTm9tePkdRIq3u&#10;iBOMHrA0WH9vT1bBvn2IN7uKqqkMH8fEzJfd+7JU6v5ufnsFEXAOVzH84jM6FMx0cCdqvOgVLJOX&#10;mKUK4ogrC9J0xc3hbyGLXP7/oPgBAAD//wMAUEsBAi0AFAAGAAgAAAAhALaDOJL+AAAA4QEAABMA&#10;AAAAAAAAAAAAAAAAAAAAAFtDb250ZW50X1R5cGVzXS54bWxQSwECLQAUAAYACAAAACEAOP0h/9YA&#10;AACUAQAACwAAAAAAAAAAAAAAAAAvAQAAX3JlbHMvLnJlbHNQSwECLQAUAAYACAAAACEAMo5KVdUB&#10;AAABBAAADgAAAAAAAAAAAAAAAAAuAgAAZHJzL2Uyb0RvYy54bWxQSwECLQAUAAYACAAAACEASBdS&#10;8N4AAAAJAQAADwAAAAAAAAAAAAAAAAAvBAAAZHJzL2Rvd25yZXYueG1sUEsFBgAAAAAEAAQA8wAA&#10;ADoFAAAAAA==&#10;" strokeweight=".5pt">
            <v:stroke joinstyle="miter"/>
          </v:line>
        </w:pict>
      </w:r>
      <w:r>
        <w:rPr>
          <w:sz w:val="24"/>
          <w:szCs w:val="24"/>
        </w:rPr>
        <w:tab/>
      </w:r>
    </w:p>
    <w:p w:rsidR="00653140" w:rsidRPr="002A2F94" w:rsidRDefault="00653140" w:rsidP="00723B29">
      <w:pPr>
        <w:tabs>
          <w:tab w:val="left" w:pos="5670"/>
          <w:tab w:val="left" w:pos="6663"/>
          <w:tab w:val="center" w:pos="8789"/>
        </w:tabs>
        <w:spacing w:after="0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2F94">
        <w:rPr>
          <w:sz w:val="20"/>
          <w:szCs w:val="20"/>
        </w:rPr>
        <w:t>(miejscowość, data)</w:t>
      </w:r>
    </w:p>
    <w:p w:rsidR="00653140" w:rsidRDefault="00653140" w:rsidP="00723B2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653140" w:rsidRDefault="00653140" w:rsidP="00723B29">
      <w:pPr>
        <w:spacing w:after="0"/>
        <w:rPr>
          <w:sz w:val="20"/>
          <w:szCs w:val="20"/>
        </w:rPr>
      </w:pPr>
      <w:r>
        <w:rPr>
          <w:noProof/>
          <w:lang w:eastAsia="pl-PL"/>
        </w:rPr>
        <w:pict>
          <v:line id="Łącznik prosty 1" o:spid="_x0000_s1027" style="position:absolute;z-index:251655680;visibility:visible" from="1.75pt,.3pt" to="154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e+1AEAAAEEAAAOAAAAZHJzL2Uyb0RvYy54bWysU02P0zAQvSPxHyzfadLlQ0vUdA+7Wi4I&#10;Klh+gNcZNxb+ksc0CTcO/DP4X4ydNl0BEgJxcTv2vDfz3kw2V6M17AARtXctX69qzsBJ32m3b/mH&#10;u9snl5xhEq4Txjto+QTIr7aPH22G0MCF773pIDIicdgMoeV9SqGpKpQ9WIErH8DRo/LRikRh3Fdd&#10;FAOxW1Nd1PWLavCxC9FLQKTbm/mRbwu/UiDTW6UQEjMtp95SOWM57/NZbTei2UcRei2PbYh/6MIK&#10;7ajoQnUjkmCfov6FymoZPXqVVtLbyiulJRQNpGZd/6TmfS8CFC1kDobFJvx/tPLNYReZ7mh2nDlh&#10;aUTfv3z7Kj87/ZGRr5gmts4uDQEbSr52u3iMMOxiljyqaPMviWFjcXZanIUxMUmX65dPnz+7pAHI&#10;01t1BoaI6RV4S/WQBmS0y6JFIw6vMVExSj2l5Gvj8one6O5WG1OCvC5wbSI7CBp0GkvLhHuQRVFG&#10;VlnI3Hr5lyYDM+s7UGREbrZULyt45hRSgksnXuMoO8MUdbAA6z8Dj/kZCmU9/wa8IEpl79ICttr5&#10;+LvqZyvUnH9yYNadLbj33VSGWqyhPSuOH7+JvMgP4wI/f7nbHwAAAP//AwBQSwMEFAAGAAgAAAAh&#10;ANNwTIrZAAAAAwEAAA8AAABkcnMvZG93bnJldi54bWxMjsFqwzAQRO+F/IPYQC+lkVsTE1yvQzHk&#10;0kOhcQg9KtbGMrVWxlJi5++rnNrjMMObV2xn24srjb5zjPCySkAQN0533CIc6t3zBoQPirXqHRPC&#10;jTxsy8VDoXLtJv6i6z60IkLY5wrBhDDkUvrGkFV+5Qbi2J3daFWIcWylHtUU4baXr0mSSas6jg9G&#10;DVQZan72F4vw3T6lu2PN9VSFz3Nm5tvxY10hPi7n9zcQgebwN4a7flSHMjqd3IW1Fz1Cuo5DhAxE&#10;LNNkk4I43aMsC/nfvfwFAAD//wMAUEsBAi0AFAAGAAgAAAAhALaDOJL+AAAA4QEAABMAAAAAAAAA&#10;AAAAAAAAAAAAAFtDb250ZW50X1R5cGVzXS54bWxQSwECLQAUAAYACAAAACEAOP0h/9YAAACUAQAA&#10;CwAAAAAAAAAAAAAAAAAvAQAAX3JlbHMvLnJlbHNQSwECLQAUAAYACAAAACEAJrWHvtQBAAABBAAA&#10;DgAAAAAAAAAAAAAAAAAuAgAAZHJzL2Uyb0RvYy54bWxQSwECLQAUAAYACAAAACEA03BMitkAAAAD&#10;AQAADwAAAAAAAAAAAAAAAAAuBAAAZHJzL2Rvd25yZXYueG1sUEsFBgAAAAAEAAQA8wAAADQFAAAA&#10;AA==&#10;" strokeweight=".5pt">
            <v:stroke joinstyle="miter"/>
          </v:line>
        </w:pict>
      </w:r>
      <w:r w:rsidRPr="003917CD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</w:t>
      </w:r>
      <w:r w:rsidRPr="003917CD">
        <w:rPr>
          <w:sz w:val="20"/>
          <w:szCs w:val="20"/>
        </w:rPr>
        <w:t>(imię, nazwisko)</w:t>
      </w:r>
    </w:p>
    <w:p w:rsidR="00653140" w:rsidRPr="00723B29" w:rsidRDefault="00653140" w:rsidP="00723B29">
      <w:pPr>
        <w:spacing w:after="0"/>
        <w:rPr>
          <w:sz w:val="20"/>
          <w:szCs w:val="20"/>
        </w:rPr>
      </w:pPr>
      <w:r>
        <w:rPr>
          <w:noProof/>
          <w:lang w:eastAsia="pl-PL"/>
        </w:rPr>
        <w:pict>
          <v:line id="Łącznik prosty 2" o:spid="_x0000_s1028" style="position:absolute;z-index:251656704;visibility:visible" from="1.75pt,14.2pt" to="154.1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1R1gEAAAEEAAAOAAAAZHJzL2Uyb0RvYy54bWysU02P0zAQvSPxHyzfadLyoSVquoddLRcE&#10;FSw/wOuMGwt/yWOalBsH/hn8L8ZOm64AabWIi9ux572Z92ayvhytYXuIqL1r+XJRcwZO+k67Xcs/&#10;3d48u+AMk3CdMN5Byw+A/HLz9Ml6CA2sfO9NB5ERicNmCC3vUwpNVaHswQpc+ACOHpWPViQK467q&#10;ohiI3ZpqVdevqsHHLkQvAZFur6dHvin8SoFM75VCSMy0nHpL5YzlvMtntVmLZhdF6LU8tiH+oQsr&#10;tKOiM9W1SIJ9ifoPKqtl9OhVWkhvK6+UllA0kJpl/Zuaj70IULSQORhmm/D/0cp3+21kumv5ijMn&#10;LI3o57cf3+VXpz8z8hXTga2yS0PAhpKv3DYeIwzbmCWPKtr8S2LYWJw9zM7CmJiky+Xr5y9fXNAA&#10;5OmtOgNDxPQGvKV6SAMy2mXRohH7t5ioGKWeUvK1cflEb3R3o40pQV4XuDKR7QUNOo3L3DLh7mVR&#10;lJFVFjK1Xv6lg4GJ9QMoMiI3W6qXFTxzCinBpROvcZSdYYo6mIH1w8BjfoZCWc/HgGdEqexdmsFW&#10;Ox//Vv1shZryTw5MurMFd747lKEWa2jPinPHbyIv8v24wM9f7uYXAAAA//8DAFBLAwQUAAYACAAA&#10;ACEATV/Ut9wAAAAHAQAADwAAAGRycy9kb3ducmV2LnhtbEyOzUrDQBSF94LvMFzBjdiJjS0h5qZI&#10;oBsXgo0Ul9PMbSaYuRMy0yZ9e0dc2OX54Zyv2My2F2cafecY4WmRgCBunO64Rfist48ZCB8Ua9U7&#10;JoQLediUtzeFyrWb+IPOu9CKOMI+VwgmhCGX0jeGrPILNxDH7OhGq0KUYyv1qKY4bnu5TJK1tKrj&#10;+GDUQJWh5nt3sghf7UO63ddcT1V4P67NfNm/rSrE+7v59QVEoDn8l+EXP6JDGZkO7sTaix4hXcUi&#10;wjJ7BhHjNMlSEIc/Q5aFvOYvfwAAAP//AwBQSwECLQAUAAYACAAAACEAtoM4kv4AAADhAQAAEwAA&#10;AAAAAAAAAAAAAAAAAAAAW0NvbnRlbnRfVHlwZXNdLnhtbFBLAQItABQABgAIAAAAIQA4/SH/1gAA&#10;AJQBAAALAAAAAAAAAAAAAAAAAC8BAABfcmVscy8ucmVsc1BLAQItABQABgAIAAAAIQDTUQ1R1gEA&#10;AAEEAAAOAAAAAAAAAAAAAAAAAC4CAABkcnMvZTJvRG9jLnhtbFBLAQItABQABgAIAAAAIQBNX9S3&#10;3AAAAAcBAAAPAAAAAAAAAAAAAAAAADAEAABkcnMvZG93bnJldi54bWxQSwUGAAAAAAQABADzAAAA&#10;OQUAAAAA&#10;" strokeweight=".5pt">
            <v:stroke joinstyle="miter"/>
          </v:line>
        </w:pict>
      </w:r>
    </w:p>
    <w:p w:rsidR="00653140" w:rsidRPr="003917CD" w:rsidRDefault="00653140" w:rsidP="00723B29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           </w:t>
      </w:r>
      <w:r w:rsidRPr="003917CD">
        <w:rPr>
          <w:sz w:val="20"/>
          <w:szCs w:val="20"/>
        </w:rPr>
        <w:t>(ulica)</w:t>
      </w:r>
    </w:p>
    <w:p w:rsidR="00653140" w:rsidRDefault="00653140" w:rsidP="00723B29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line id="Łącznik prosty 3" o:spid="_x0000_s1029" style="position:absolute;z-index:251657728;visibility:visible" from="-1.75pt,14.35pt" to="150.6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sL1gEAAAEEAAAOAAAAZHJzL2Uyb0RvYy54bWysU02P0zAQvSPxHyzfadItoCVquoddLRcE&#10;FR8/wOuMGwt/yWOalBsH/hn8L8ZOm65gpRWIi9ux572Z92ayvhqtYXuIqL1r+XJRcwZO+k67Xcs/&#10;fbx9dskZJuE6YbyDlh8A+dXm6ZP1EBq48L03HURGJA6bIbS8Tyk0VYWyBytw4QM4elQ+WpEojLuq&#10;i2Igdmuqi7p+WQ0+diF6CYh0ezM98k3hVwpkeqcUQmKm5dRbKmcs510+q81aNLsoQq/lsQ3xD11Y&#10;oR0VnaluRBLsS9R/UFkto0ev0kJ6W3mltISigdQs69/UfOhFgKKFzMEw24T/j1a+3W8j013LV5w5&#10;YWlEP7/9+C6/Ov2Zka+YDmyVXRoCNpR87bbxGGHYxix5VNHmXxLDxuLsYXYWxsQkXS5frV48v6QB&#10;yNNbdQaGiOk1eEv1kAZktMuiRSP2bzBRMUo9peRr4/KJ3ujuVhtTgrwucG0i2wsadBqXuWXC3cui&#10;KCOrLGRqvfxLBwMT63tQZERutlQvK3jmFFKCSyde4yg7wxR1MAPrx4HH/AyFsp5/A54RpbJ3aQZb&#10;7Xx8qPrZCjXlnxyYdGcL7nx3KEMt1tCeFeeO30Re5PtxgZ+/3M0vAAAA//8DAFBLAwQUAAYACAAA&#10;ACEACCFnCd8AAAAIAQAADwAAAGRycy9kb3ducmV2LnhtbEyPwWrDMBBE74X+g9hCLyWRE5M0uJZD&#10;MeTSQ6FxCT1urI1laq2MpcTO31elh+Y4O8PM23w72U5caPCtYwWLeQKCuHa65UbBZ7WbbUD4gKyx&#10;c0wKruRhW9zf5ZhpN/IHXfahEbGEfYYKTAh9JqWvDVn0c9cTR+/kBoshyqGResAxlttOLpNkLS22&#10;HBcM9lQaqr/3Z6vgq3lKd4eKq7EM76e1ma6Ht1Wp1OPD9PoCItAU/sPwix/RoYhMR3dm7UWnYJau&#10;YlLBcvMMIvppskhBHP8Ossjl7QPFDwAAAP//AwBQSwECLQAUAAYACAAAACEAtoM4kv4AAADhAQAA&#10;EwAAAAAAAAAAAAAAAAAAAAAAW0NvbnRlbnRfVHlwZXNdLnhtbFBLAQItABQABgAIAAAAIQA4/SH/&#10;1gAAAJQBAAALAAAAAAAAAAAAAAAAAC8BAABfcmVscy8ucmVsc1BLAQItABQABgAIAAAAIQCADYsL&#10;1gEAAAEEAAAOAAAAAAAAAAAAAAAAAC4CAABkcnMvZTJvRG9jLnhtbFBLAQItABQABgAIAAAAIQAI&#10;IWcJ3wAAAAgBAAAPAAAAAAAAAAAAAAAAADAEAABkcnMvZG93bnJldi54bWxQSwUGAAAAAAQABADz&#10;AAAAPAUAAAAA&#10;" strokeweight=".5pt">
            <v:stroke joinstyle="miter"/>
          </v:line>
        </w:pict>
      </w:r>
      <w:r>
        <w:rPr>
          <w:sz w:val="24"/>
          <w:szCs w:val="24"/>
        </w:rPr>
        <w:t xml:space="preserve">    </w:t>
      </w:r>
    </w:p>
    <w:p w:rsidR="00653140" w:rsidRDefault="00653140" w:rsidP="00723B29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</w:t>
      </w:r>
      <w:r w:rsidRPr="003917CD">
        <w:rPr>
          <w:sz w:val="20"/>
          <w:szCs w:val="20"/>
        </w:rPr>
        <w:t>(</w:t>
      </w:r>
      <w:r>
        <w:rPr>
          <w:sz w:val="20"/>
          <w:szCs w:val="20"/>
        </w:rPr>
        <w:t xml:space="preserve">kod pocztowy, </w:t>
      </w:r>
      <w:r w:rsidRPr="003917CD">
        <w:rPr>
          <w:sz w:val="20"/>
          <w:szCs w:val="20"/>
        </w:rPr>
        <w:t>miejscowość)</w:t>
      </w:r>
    </w:p>
    <w:p w:rsidR="00653140" w:rsidRDefault="00653140" w:rsidP="00723B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653140" w:rsidRPr="003917CD" w:rsidRDefault="00653140" w:rsidP="00723B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(tel. – opcjonalnie)</w:t>
      </w:r>
    </w:p>
    <w:p w:rsidR="00653140" w:rsidRDefault="00653140" w:rsidP="00723B29">
      <w:pPr>
        <w:spacing w:after="0" w:line="240" w:lineRule="auto"/>
        <w:rPr>
          <w:sz w:val="24"/>
          <w:szCs w:val="24"/>
        </w:rPr>
      </w:pPr>
    </w:p>
    <w:p w:rsidR="00653140" w:rsidRDefault="00653140" w:rsidP="00723B29">
      <w:pPr>
        <w:spacing w:after="0" w:line="240" w:lineRule="auto"/>
        <w:rPr>
          <w:sz w:val="24"/>
          <w:szCs w:val="24"/>
        </w:rPr>
      </w:pPr>
    </w:p>
    <w:p w:rsidR="00653140" w:rsidRPr="00723B29" w:rsidRDefault="00653140" w:rsidP="00723B29">
      <w:pPr>
        <w:tabs>
          <w:tab w:val="left" w:pos="567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23B29">
        <w:rPr>
          <w:b/>
          <w:sz w:val="24"/>
          <w:szCs w:val="24"/>
        </w:rPr>
        <w:t>Gmina Łobez</w:t>
      </w:r>
    </w:p>
    <w:p w:rsidR="00653140" w:rsidRPr="00723B29" w:rsidRDefault="00653140" w:rsidP="00723B29">
      <w:pPr>
        <w:tabs>
          <w:tab w:val="left" w:pos="5670"/>
        </w:tabs>
        <w:rPr>
          <w:b/>
          <w:sz w:val="24"/>
          <w:szCs w:val="24"/>
        </w:rPr>
      </w:pPr>
      <w:r w:rsidRPr="00723B29">
        <w:rPr>
          <w:b/>
          <w:sz w:val="24"/>
          <w:szCs w:val="24"/>
        </w:rPr>
        <w:tab/>
        <w:t>ul. Niepodległości 13</w:t>
      </w:r>
    </w:p>
    <w:p w:rsidR="00653140" w:rsidRDefault="00653140" w:rsidP="00723B29">
      <w:pPr>
        <w:tabs>
          <w:tab w:val="left" w:pos="5670"/>
        </w:tabs>
        <w:rPr>
          <w:sz w:val="24"/>
          <w:szCs w:val="24"/>
        </w:rPr>
      </w:pPr>
      <w:r w:rsidRPr="00723B29">
        <w:rPr>
          <w:b/>
          <w:sz w:val="24"/>
          <w:szCs w:val="24"/>
        </w:rPr>
        <w:tab/>
        <w:t>73-150 Łobez</w:t>
      </w:r>
    </w:p>
    <w:p w:rsidR="00653140" w:rsidRDefault="00653140" w:rsidP="00723B2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53140" w:rsidRDefault="00653140" w:rsidP="00723B29">
      <w:pPr>
        <w:spacing w:line="256" w:lineRule="auto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W związku z trwającym naborem do programu pn. </w:t>
      </w:r>
      <w:r w:rsidRPr="00CE3D93">
        <w:rPr>
          <w:sz w:val="24"/>
          <w:szCs w:val="24"/>
        </w:rPr>
        <w:t>Cyfrowa Gmina -</w:t>
      </w:r>
      <w:r>
        <w:rPr>
          <w:sz w:val="24"/>
          <w:szCs w:val="24"/>
        </w:rPr>
        <w:t xml:space="preserve"> Wsparcie dzieci z </w:t>
      </w:r>
      <w:r w:rsidRPr="00CE3D93">
        <w:rPr>
          <w:sz w:val="24"/>
          <w:szCs w:val="24"/>
        </w:rPr>
        <w:t>rodzin</w:t>
      </w:r>
      <w:r>
        <w:rPr>
          <w:sz w:val="24"/>
          <w:szCs w:val="24"/>
        </w:rPr>
        <w:t xml:space="preserve"> </w:t>
      </w:r>
      <w:r w:rsidRPr="00CE3D93">
        <w:rPr>
          <w:sz w:val="24"/>
          <w:szCs w:val="24"/>
        </w:rPr>
        <w:t xml:space="preserve">pegeerowskich w rozwoju cyfrowym </w:t>
      </w:r>
      <w:r w:rsidRPr="00CE3D93">
        <w:rPr>
          <w:color w:val="000000"/>
          <w:sz w:val="24"/>
          <w:szCs w:val="24"/>
        </w:rPr>
        <w:t xml:space="preserve">–„Granty PPGR” </w:t>
      </w:r>
      <w:r>
        <w:rPr>
          <w:color w:val="000000"/>
          <w:sz w:val="24"/>
          <w:szCs w:val="24"/>
        </w:rPr>
        <w:t>proszę o ujęcie mojej osoby/ mojego dziecka w wyżej wymienionym programie.</w:t>
      </w:r>
    </w:p>
    <w:p w:rsidR="00653140" w:rsidRDefault="00653140" w:rsidP="00723B29">
      <w:pPr>
        <w:spacing w:line="256" w:lineRule="auto"/>
        <w:jc w:val="both"/>
        <w:rPr>
          <w:color w:val="000000"/>
          <w:sz w:val="24"/>
          <w:szCs w:val="24"/>
        </w:rPr>
      </w:pPr>
    </w:p>
    <w:p w:rsidR="00653140" w:rsidRDefault="00653140" w:rsidP="00723B29">
      <w:pPr>
        <w:spacing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załączeniu przedkładam:</w:t>
      </w:r>
    </w:p>
    <w:p w:rsidR="00653140" w:rsidRPr="00505C4F" w:rsidRDefault="00653140" w:rsidP="00723B29">
      <w:pPr>
        <w:spacing w:after="0" w:line="360" w:lineRule="auto"/>
        <w:jc w:val="both"/>
        <w:rPr>
          <w:color w:val="000000"/>
          <w:sz w:val="24"/>
          <w:szCs w:val="24"/>
        </w:rPr>
      </w:pPr>
      <w:r w:rsidRPr="00505C4F">
        <w:rPr>
          <w:rFonts w:ascii="Times New Roman" w:hAnsi="Times New Roman"/>
          <w:color w:val="000000"/>
          <w:sz w:val="32"/>
          <w:szCs w:val="32"/>
        </w:rPr>
        <w:t>⁮</w:t>
      </w:r>
      <w:r>
        <w:rPr>
          <w:color w:val="000000"/>
          <w:sz w:val="24"/>
          <w:szCs w:val="24"/>
        </w:rPr>
        <w:t xml:space="preserve"> oświadczenie ucznia szkoły średniej, który osiągnął pełnoletniość </w:t>
      </w:r>
      <w:r>
        <w:rPr>
          <w:color w:val="000000"/>
          <w:sz w:val="24"/>
          <w:szCs w:val="24"/>
        </w:rPr>
        <w:br/>
      </w:r>
      <w:r w:rsidRPr="00505C4F">
        <w:rPr>
          <w:rFonts w:ascii="Times New Roman" w:hAnsi="Times New Roman"/>
          <w:color w:val="000000"/>
          <w:sz w:val="32"/>
          <w:szCs w:val="32"/>
        </w:rPr>
        <w:t>⁮</w:t>
      </w:r>
      <w:r>
        <w:rPr>
          <w:color w:val="000000"/>
          <w:sz w:val="24"/>
          <w:szCs w:val="24"/>
        </w:rPr>
        <w:t xml:space="preserve">       oświadczenie rodzica / opiekuna prawnego </w:t>
      </w:r>
    </w:p>
    <w:p w:rsidR="00653140" w:rsidRDefault="00653140" w:rsidP="00723B29">
      <w:pPr>
        <w:spacing w:after="0" w:line="360" w:lineRule="auto"/>
        <w:jc w:val="both"/>
        <w:rPr>
          <w:sz w:val="24"/>
          <w:szCs w:val="24"/>
        </w:rPr>
      </w:pPr>
    </w:p>
    <w:p w:rsidR="00653140" w:rsidRDefault="00653140" w:rsidP="00723B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Opcjonalnie dokument potwierdzający fakt zatrudnienia w danym PPGR:</w:t>
      </w:r>
      <w:bookmarkStart w:id="0" w:name="_GoBack"/>
      <w:bookmarkEnd w:id="0"/>
    </w:p>
    <w:p w:rsidR="00653140" w:rsidRDefault="00653140" w:rsidP="00723B29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- kopia (określić dokument) ………………………………………………………………………………………………..</w:t>
      </w:r>
    </w:p>
    <w:p w:rsidR="00653140" w:rsidRDefault="00653140" w:rsidP="00723B29">
      <w:pPr>
        <w:spacing w:line="256" w:lineRule="auto"/>
        <w:jc w:val="both"/>
        <w:rPr>
          <w:color w:val="000000"/>
          <w:sz w:val="24"/>
          <w:szCs w:val="24"/>
        </w:rPr>
      </w:pPr>
    </w:p>
    <w:p w:rsidR="00653140" w:rsidRDefault="00653140" w:rsidP="00723B29">
      <w:pPr>
        <w:spacing w:line="256" w:lineRule="auto"/>
        <w:jc w:val="both"/>
        <w:rPr>
          <w:color w:val="000000"/>
          <w:sz w:val="24"/>
          <w:szCs w:val="24"/>
        </w:rPr>
      </w:pPr>
    </w:p>
    <w:p w:rsidR="00653140" w:rsidRDefault="00653140" w:rsidP="00723B29">
      <w:pPr>
        <w:tabs>
          <w:tab w:val="left" w:pos="5670"/>
        </w:tabs>
        <w:spacing w:line="256" w:lineRule="auto"/>
        <w:jc w:val="both"/>
        <w:rPr>
          <w:color w:val="000000"/>
          <w:sz w:val="24"/>
          <w:szCs w:val="24"/>
        </w:rPr>
      </w:pPr>
      <w:r>
        <w:rPr>
          <w:noProof/>
          <w:lang w:eastAsia="pl-PL"/>
        </w:rPr>
        <w:pict>
          <v:line id="Łącznik prosty 5" o:spid="_x0000_s1030" style="position:absolute;left:0;text-align:left;z-index:251659776;visibility:visible" from="272.5pt,22.65pt" to="444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fH1gEAAAEEAAAOAAAAZHJzL2Uyb0RvYy54bWysU02P0zAQvSPxHyzfqZNKi6qo6R52tVwQ&#10;VHz8AK8zbiz8Jds0CTcO/DP4X4ydNl0tSKtFXNyOPe/NvDeT7fVoNDlCiMrZltarihKwwnXKHlr6&#10;+dPdqw0lMXHbce0stHSCSK93L19sB9/A2vVOdxAIktjYDL6lfUq+YSyKHgyPK+fB4qN0wfCEYTiw&#10;LvAB2Y1m66p6zQYXOh+cgBjx9nZ+pLvCLyWI9F7KCInolmJvqZyhnPf5ZLstbw6B+16JUxv8H7ow&#10;XFksulDd8sTJ16D+oDJKBBedTCvhDHNSKgFFA6qpq0dqPvbcQ9GC5kS/2BT/H614d9wHorqWXlFi&#10;ucER/fr+84f4ZtUXgr7GNJGr7NLgY4PJN3YfTlH0+5AljzKY/ItiyFicnRZnYUxE4OW63mzWNQ5A&#10;nN/YBehDTG/AGawXcUBa2SyaN/z4NiYshqnnlHytbT6j06q7U1qXIK8L3OhAjhwHncY6t4y4B1kY&#10;ZSTLQubWy780aZhZP4BEI7DZulQvK3jh5EKATWdebTE7wyR2sACrp4Gn/AyFsp7PAS+IUtnZtICN&#10;si78rfrFCjnnnx2YdWcL7l03laEWa3DPinOnbyIv8sO4wC9f7u43AAAA//8DAFBLAwQUAAYACAAA&#10;ACEA3qS/WOAAAAAJAQAADwAAAGRycy9kb3ducmV2LnhtbEyPwWrDMBBE74X8g9hAL6WR28TGcS2H&#10;Ysilh0LiEnJUrI1laq2MpcTO31clh/Y4O8Psm3wzmY5dcXCtJQEviwgYUm1VS42Ar2r7nAJzXpKS&#10;nSUUcEMHm2L2kMtM2ZF2eN37hoUScpkUoL3vM85drdFIt7A9UvDOdjDSBzk0XA1yDOWm469RlHAj&#10;WwoftOyx1Fh/7y9GwLF5Wm4PFVVj6T/PiZ5uh4+4FOJxPr2/AfM4+b8w/OIHdCgC08leSDnWCYhX&#10;cdjiBaziJbAQSNN1Aux0P/Ai5/8XFD8AAAD//wMAUEsBAi0AFAAGAAgAAAAhALaDOJL+AAAA4QEA&#10;ABMAAAAAAAAAAAAAAAAAAAAAAFtDb250ZW50X1R5cGVzXS54bWxQSwECLQAUAAYACAAAACEAOP0h&#10;/9YAAACUAQAACwAAAAAAAAAAAAAAAAAvAQAAX3JlbHMvLnJlbHNQSwECLQAUAAYACAAAACEA9H0X&#10;x9YBAAABBAAADgAAAAAAAAAAAAAAAAAuAgAAZHJzL2Uyb0RvYy54bWxQSwECLQAUAAYACAAAACEA&#10;3qS/WOAAAAAJAQAADwAAAAAAAAAAAAAAAAAwBAAAZHJzL2Rvd25yZXYueG1sUEsFBgAAAAAEAAQA&#10;8wAAAD0FAAAAAA==&#10;" strokeweight=".5pt">
            <v:stroke joinstyle="miter"/>
          </v:line>
        </w:pict>
      </w:r>
      <w:r>
        <w:rPr>
          <w:color w:val="000000"/>
          <w:sz w:val="24"/>
          <w:szCs w:val="24"/>
        </w:rPr>
        <w:tab/>
      </w:r>
    </w:p>
    <w:p w:rsidR="00653140" w:rsidRPr="004F74B5" w:rsidRDefault="00653140" w:rsidP="00723B29">
      <w:pPr>
        <w:spacing w:line="256" w:lineRule="auto"/>
        <w:jc w:val="both"/>
        <w:rPr>
          <w:sz w:val="20"/>
          <w:szCs w:val="2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  <w:r w:rsidRPr="004F74B5">
        <w:rPr>
          <w:color w:val="000000"/>
          <w:sz w:val="20"/>
          <w:szCs w:val="20"/>
        </w:rPr>
        <w:t>czytelny podpis</w:t>
      </w:r>
    </w:p>
    <w:p w:rsidR="00653140" w:rsidRPr="00CE3D93" w:rsidRDefault="00653140" w:rsidP="00723B29">
      <w:pPr>
        <w:rPr>
          <w:sz w:val="24"/>
          <w:szCs w:val="24"/>
        </w:rPr>
      </w:pPr>
    </w:p>
    <w:p w:rsidR="00653140" w:rsidRPr="00723B29" w:rsidRDefault="00653140" w:rsidP="00723B29"/>
    <w:p w:rsidR="00653140" w:rsidRDefault="00653140" w:rsidP="00723B29"/>
    <w:p w:rsidR="00653140" w:rsidRDefault="00653140" w:rsidP="00723B29"/>
    <w:p w:rsidR="00653140" w:rsidRPr="00723B29" w:rsidRDefault="00653140" w:rsidP="00723B29">
      <w:r>
        <w:t>* zaznaczyć X przy prawidłowej odpowiedzi</w:t>
      </w:r>
    </w:p>
    <w:sectPr w:rsidR="00653140" w:rsidRPr="00723B29" w:rsidSect="00486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39F0"/>
    <w:multiLevelType w:val="hybridMultilevel"/>
    <w:tmpl w:val="39665F4C"/>
    <w:lvl w:ilvl="0" w:tplc="6010D2CA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4D5C"/>
    <w:multiLevelType w:val="hybridMultilevel"/>
    <w:tmpl w:val="C8E8E992"/>
    <w:lvl w:ilvl="0" w:tplc="700C19DE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B232B"/>
    <w:multiLevelType w:val="hybridMultilevel"/>
    <w:tmpl w:val="DB04E8FC"/>
    <w:lvl w:ilvl="0" w:tplc="7C600F9A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7424"/>
    <w:rsid w:val="002A2F94"/>
    <w:rsid w:val="003917CD"/>
    <w:rsid w:val="00424DAE"/>
    <w:rsid w:val="00486671"/>
    <w:rsid w:val="004C61A8"/>
    <w:rsid w:val="004F74B5"/>
    <w:rsid w:val="00505C4F"/>
    <w:rsid w:val="00653140"/>
    <w:rsid w:val="00723B29"/>
    <w:rsid w:val="00812F14"/>
    <w:rsid w:val="00A87424"/>
    <w:rsid w:val="00CE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2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3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118</Words>
  <Characters>709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Kacprzak</dc:creator>
  <cp:keywords/>
  <dc:description/>
  <cp:lastModifiedBy>jtomczyk</cp:lastModifiedBy>
  <cp:revision>3</cp:revision>
  <dcterms:created xsi:type="dcterms:W3CDTF">2021-10-11T10:27:00Z</dcterms:created>
  <dcterms:modified xsi:type="dcterms:W3CDTF">2021-10-22T07:44:00Z</dcterms:modified>
</cp:coreProperties>
</file>